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2483F" w14:textId="26D6F3F6" w:rsidR="00236D15" w:rsidRPr="00060734" w:rsidRDefault="00F5044D">
      <w:pPr>
        <w:pStyle w:val="Kop1"/>
        <w:rPr>
          <w:color w:val="000000" w:themeColor="text1"/>
          <w:sz w:val="20"/>
          <w:szCs w:val="20"/>
        </w:rPr>
      </w:pPr>
      <w:r w:rsidRPr="00060734">
        <w:rPr>
          <w:noProof/>
          <w:color w:val="000000" w:themeColor="text1"/>
          <w:sz w:val="20"/>
          <w:szCs w:val="20"/>
          <w:lang w:val="en-US"/>
        </w:rPr>
        <w:drawing>
          <wp:anchor distT="0" distB="0" distL="114300" distR="114300" simplePos="0" relativeHeight="251666432" behindDoc="0" locked="0" layoutInCell="1" allowOverlap="1" wp14:anchorId="6CFC7F81" wp14:editId="694126AB">
            <wp:simplePos x="0" y="0"/>
            <wp:positionH relativeFrom="page">
              <wp:posOffset>2560955</wp:posOffset>
            </wp:positionH>
            <wp:positionV relativeFrom="page">
              <wp:posOffset>1851660</wp:posOffset>
            </wp:positionV>
            <wp:extent cx="1280160" cy="1280160"/>
            <wp:effectExtent l="228600" t="228600" r="218440" b="2311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a:stretch>
                      <a:fillRect/>
                    </a:stretch>
                  </pic:blipFill>
                  <pic:spPr>
                    <a:xfrm rot="628893">
                      <a:off x="0" y="0"/>
                      <a:ext cx="128016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23C42" w:rsidRPr="00060734">
        <w:rPr>
          <w:noProof/>
          <w:color w:val="000000" w:themeColor="text1"/>
          <w:sz w:val="20"/>
          <w:szCs w:val="20"/>
          <w:lang w:val="en-US"/>
        </w:rPr>
        <w:drawing>
          <wp:anchor distT="0" distB="0" distL="114300" distR="114300" simplePos="0" relativeHeight="251665408" behindDoc="0" locked="0" layoutInCell="1" allowOverlap="1" wp14:anchorId="7F38584D" wp14:editId="25C817C5">
            <wp:simplePos x="0" y="0"/>
            <wp:positionH relativeFrom="page">
              <wp:posOffset>4392295</wp:posOffset>
            </wp:positionH>
            <wp:positionV relativeFrom="page">
              <wp:posOffset>1908810</wp:posOffset>
            </wp:positionV>
            <wp:extent cx="1280160" cy="1280160"/>
            <wp:effectExtent l="127000" t="127000" r="129540" b="129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stretch>
                      <a:fillRect/>
                    </a:stretch>
                  </pic:blipFill>
                  <pic:spPr>
                    <a:xfrm>
                      <a:off x="0" y="0"/>
                      <a:ext cx="128016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23C42" w:rsidRPr="00060734">
        <w:rPr>
          <w:noProof/>
          <w:color w:val="000000" w:themeColor="text1"/>
          <w:sz w:val="20"/>
          <w:szCs w:val="20"/>
          <w:lang w:val="en-US"/>
        </w:rPr>
        <w:drawing>
          <wp:anchor distT="0" distB="0" distL="114300" distR="114300" simplePos="0" relativeHeight="251663360" behindDoc="0" locked="0" layoutInCell="1" allowOverlap="1" wp14:anchorId="4CE62D62" wp14:editId="07AF8086">
            <wp:simplePos x="0" y="0"/>
            <wp:positionH relativeFrom="page">
              <wp:posOffset>5782945</wp:posOffset>
            </wp:positionH>
            <wp:positionV relativeFrom="page">
              <wp:posOffset>1850390</wp:posOffset>
            </wp:positionV>
            <wp:extent cx="1277620" cy="1277620"/>
            <wp:effectExtent l="228600" t="228600" r="208280" b="2209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a:stretch>
                      <a:fillRect/>
                    </a:stretch>
                  </pic:blipFill>
                  <pic:spPr bwMode="auto">
                    <a:xfrm rot="612517" flipH="1">
                      <a:off x="0" y="0"/>
                      <a:ext cx="1277620" cy="127762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2DB" w:rsidRPr="00060734">
        <w:rPr>
          <w:noProof/>
          <w:color w:val="000000" w:themeColor="text1"/>
          <w:sz w:val="20"/>
          <w:szCs w:val="20"/>
          <w:lang w:val="en-US"/>
        </w:rPr>
        <w:drawing>
          <wp:anchor distT="0" distB="0" distL="114300" distR="114300" simplePos="0" relativeHeight="251667456" behindDoc="0" locked="0" layoutInCell="1" allowOverlap="1" wp14:anchorId="3BD9E83B" wp14:editId="2E83660B">
            <wp:simplePos x="0" y="0"/>
            <wp:positionH relativeFrom="page">
              <wp:posOffset>651510</wp:posOffset>
            </wp:positionH>
            <wp:positionV relativeFrom="page">
              <wp:posOffset>1844675</wp:posOffset>
            </wp:positionV>
            <wp:extent cx="1274445" cy="1282700"/>
            <wp:effectExtent l="190500" t="190500" r="186055" b="1905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stretch>
                      <a:fillRect/>
                    </a:stretch>
                  </pic:blipFill>
                  <pic:spPr bwMode="auto">
                    <a:xfrm rot="21253759">
                      <a:off x="0" y="0"/>
                      <a:ext cx="1274445"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noProof/>
            <w:color w:val="000000" w:themeColor="text1"/>
            <w:sz w:val="20"/>
            <w:szCs w:val="20"/>
            <w:lang w:bidi="nl-NL"/>
          </w:rPr>
          <w:id w:val="-1380931219"/>
          <w:placeholder>
            <w:docPart w:val="BFAA62F404B8904CB571063E19769196"/>
          </w:placeholder>
          <w15:appearance w15:val="hidden"/>
        </w:sdtPr>
        <w:sdtEndPr/>
        <w:sdtContent>
          <w:r w:rsidR="00060734" w:rsidRPr="00060734">
            <w:rPr>
              <w:noProof/>
              <w:color w:val="000000" w:themeColor="text1"/>
              <w:sz w:val="20"/>
              <w:szCs w:val="20"/>
              <w:lang w:bidi="nl-NL"/>
            </w:rPr>
            <w:t>Nieuw Thema</w:t>
          </w:r>
        </w:sdtContent>
      </w:sdt>
      <w:r w:rsidR="00D06EFC" w:rsidRPr="00060734">
        <w:rPr>
          <w:noProof/>
          <w:color w:val="000000" w:themeColor="text1"/>
          <w:sz w:val="20"/>
          <w:szCs w:val="20"/>
          <w:lang w:val="en-US"/>
        </w:rPr>
        <mc:AlternateContent>
          <mc:Choice Requires="wps">
            <w:drawing>
              <wp:anchor distT="457200" distB="457200" distL="114300" distR="114300" simplePos="0" relativeHeight="251659264" behindDoc="1" locked="0" layoutInCell="1" allowOverlap="1" wp14:anchorId="1F1F754E" wp14:editId="10248582">
                <wp:simplePos x="0" y="0"/>
                <wp:positionH relativeFrom="margin">
                  <wp:align>center</wp:align>
                </wp:positionH>
                <wp:positionV relativeFrom="margin">
                  <wp:align>top</wp:align>
                </wp:positionV>
                <wp:extent cx="6858000" cy="2286000"/>
                <wp:effectExtent l="0" t="0" r="0" b="0"/>
                <wp:wrapTopAndBottom/>
                <wp:docPr id="1" name="Rechthoek 1"/>
                <wp:cNvGraphicFramePr/>
                <a:graphic xmlns:a="http://schemas.openxmlformats.org/drawingml/2006/main">
                  <a:graphicData uri="http://schemas.microsoft.com/office/word/2010/wordprocessingShape">
                    <wps:wsp>
                      <wps:cNvSpPr/>
                      <wps:spPr>
                        <a:xfrm>
                          <a:off x="0" y="0"/>
                          <a:ext cx="6858000" cy="228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5431D" w14:textId="4E5BF9D1" w:rsidR="00236D15" w:rsidRPr="0034420F" w:rsidRDefault="00F5044D">
                            <w:pPr>
                              <w:pStyle w:val="Titel"/>
                              <w:rPr>
                                <w:color w:val="194431" w:themeColor="text2"/>
                              </w:rPr>
                            </w:pPr>
                            <w:r w:rsidRPr="0034420F">
                              <w:rPr>
                                <w:color w:val="194431" w:themeColor="text2"/>
                              </w:rPr>
                              <w:t>Feestdagen</w:t>
                            </w:r>
                          </w:p>
                          <w:p w14:paraId="7C4C85D9" w14:textId="53B6C5BF" w:rsidR="00236D15" w:rsidRPr="001459F8" w:rsidRDefault="00051B99">
                            <w:pPr>
                              <w:pStyle w:val="Ondertitel"/>
                              <w:rPr>
                                <w:color w:val="194431" w:themeColor="text2"/>
                              </w:rPr>
                            </w:pPr>
                            <w:r w:rsidRPr="001459F8">
                              <w:rPr>
                                <w:color w:val="194431" w:themeColor="text2"/>
                              </w:rPr>
                              <w:t xml:space="preserve">28 November </w:t>
                            </w:r>
                            <w:r w:rsidR="001459F8" w:rsidRPr="001459F8">
                              <w:rPr>
                                <w:color w:val="194431" w:themeColor="text2"/>
                              </w:rPr>
                              <w:t>–</w:t>
                            </w:r>
                            <w:r w:rsidRPr="001459F8">
                              <w:rPr>
                                <w:color w:val="194431" w:themeColor="text2"/>
                              </w:rPr>
                              <w:t xml:space="preserve"> </w:t>
                            </w:r>
                            <w:r w:rsidR="001459F8" w:rsidRPr="001459F8">
                              <w:rPr>
                                <w:color w:val="194431" w:themeColor="text2"/>
                              </w:rPr>
                              <w:t>30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F754E" id="Rechthoek 1" o:spid="_x0000_s1026" style="position:absolute;margin-left:0;margin-top:0;width:540pt;height:180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" fillcolor="red" stroked="f" strokeweight="2pt">
                <v:textbox>
                  <w:txbxContent>
                    <w:p w14:paraId="3EE5431D" w14:textId="4E5BF9D1" w:rsidR="00236D15" w:rsidRPr="0034420F" w:rsidRDefault="00F5044D">
                      <w:pPr>
                        <w:pStyle w:val="Titel"/>
                        <w:rPr>
                          <w:color w:val="194431" w:themeColor="text2"/>
                        </w:rPr>
                      </w:pPr>
                      <w:r w:rsidRPr="0034420F">
                        <w:rPr>
                          <w:color w:val="194431" w:themeColor="text2"/>
                        </w:rPr>
                        <w:t>Feestdagen</w:t>
                      </w:r>
                    </w:p>
                    <w:p w14:paraId="7C4C85D9" w14:textId="53B6C5BF" w:rsidR="00236D15" w:rsidRPr="001459F8" w:rsidRDefault="00051B99">
                      <w:pPr>
                        <w:pStyle w:val="Ondertitel"/>
                        <w:rPr>
                          <w:color w:val="194431" w:themeColor="text2"/>
                        </w:rPr>
                      </w:pPr>
                      <w:r w:rsidRPr="001459F8">
                        <w:rPr>
                          <w:color w:val="194431" w:themeColor="text2"/>
                        </w:rPr>
                        <w:t xml:space="preserve">28 November </w:t>
                      </w:r>
                      <w:r w:rsidR="001459F8" w:rsidRPr="001459F8">
                        <w:rPr>
                          <w:color w:val="194431" w:themeColor="text2"/>
                        </w:rPr>
                        <w:t>–</w:t>
                      </w:r>
                      <w:r w:rsidRPr="001459F8">
                        <w:rPr>
                          <w:color w:val="194431" w:themeColor="text2"/>
                        </w:rPr>
                        <w:t xml:space="preserve"> </w:t>
                      </w:r>
                      <w:r w:rsidR="001459F8" w:rsidRPr="001459F8">
                        <w:rPr>
                          <w:color w:val="194431" w:themeColor="text2"/>
                        </w:rPr>
                        <w:t>30 December 2022</w:t>
                      </w:r>
                    </w:p>
                  </w:txbxContent>
                </v:textbox>
                <w10:wrap type="topAndBottom" anchorx="margin" anchory="margin"/>
              </v:rect>
            </w:pict>
          </mc:Fallback>
        </mc:AlternateContent>
      </w:r>
    </w:p>
    <w:tbl>
      <w:tblPr>
        <w:tblW w:w="5000" w:type="pct"/>
        <w:jc w:val="center"/>
        <w:tblLayout w:type="fixed"/>
        <w:tblCellMar>
          <w:left w:w="0" w:type="dxa"/>
          <w:right w:w="0" w:type="dxa"/>
        </w:tblCellMar>
        <w:tblLook w:val="04A0" w:firstRow="1" w:lastRow="0" w:firstColumn="1" w:lastColumn="0" w:noHBand="0" w:noVBand="1"/>
      </w:tblPr>
      <w:tblGrid>
        <w:gridCol w:w="4528"/>
        <w:gridCol w:w="579"/>
        <w:gridCol w:w="4640"/>
      </w:tblGrid>
      <w:tr w:rsidR="00236D15" w14:paraId="06905D6D" w14:textId="77777777">
        <w:trPr>
          <w:jc w:val="center"/>
        </w:trPr>
        <w:tc>
          <w:tcPr>
            <w:tcW w:w="2323" w:type="pct"/>
          </w:tcPr>
          <w:p w14:paraId="1DB1CDC6" w14:textId="5D0248C4" w:rsidR="003B5AE0" w:rsidRPr="003B5AE0" w:rsidRDefault="006E236C" w:rsidP="003B5AE0">
            <w:pPr>
              <w:rPr>
                <w:i/>
                <w:iCs/>
                <w:color w:val="F83500" w:themeColor="accent3"/>
                <w:sz w:val="24"/>
                <w:szCs w:val="24"/>
              </w:rPr>
            </w:pPr>
            <w:r>
              <w:rPr>
                <w:i/>
                <w:iCs/>
                <w:color w:val="F83500" w:themeColor="accent3"/>
                <w:sz w:val="24"/>
                <w:szCs w:val="24"/>
              </w:rPr>
              <w:t>Beste ouders/verzorgers</w:t>
            </w:r>
            <w:r w:rsidR="003B5AE0" w:rsidRPr="003B5AE0">
              <w:rPr>
                <w:i/>
                <w:iCs/>
                <w:color w:val="F83500" w:themeColor="accent3"/>
                <w:sz w:val="24"/>
                <w:szCs w:val="24"/>
              </w:rPr>
              <w:t xml:space="preserve">, </w:t>
            </w:r>
          </w:p>
          <w:p w14:paraId="492FDF87" w14:textId="40365D8A" w:rsidR="003B5AE0" w:rsidRPr="003B5AE0" w:rsidRDefault="003B5AE0" w:rsidP="003B5AE0">
            <w:pPr>
              <w:rPr>
                <w:i/>
                <w:iCs/>
                <w:color w:val="F83500" w:themeColor="accent3"/>
                <w:sz w:val="24"/>
                <w:szCs w:val="24"/>
              </w:rPr>
            </w:pPr>
            <w:r w:rsidRPr="003B5AE0">
              <w:rPr>
                <w:i/>
                <w:iCs/>
                <w:color w:val="F83500" w:themeColor="accent3"/>
                <w:sz w:val="24"/>
                <w:szCs w:val="24"/>
              </w:rPr>
              <w:t>We zijn een paar weken geleden begonnen met een nieuw thema ruimte</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Daar hebben we leuke dingen mee gemaakt, planeten maken van klei, raket gemaakt en vliegtuigjes gemaakt</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xml:space="preserve">. Maar we zijn een week eerder gestopt met thema ruimte en begonnen aan sinterklaas. We gaan de </w:t>
            </w:r>
            <w:r w:rsidR="00060734" w:rsidRPr="003B5AE0">
              <w:rPr>
                <w:i/>
                <w:iCs/>
                <w:color w:val="F83500" w:themeColor="accent3"/>
                <w:sz w:val="24"/>
                <w:szCs w:val="24"/>
              </w:rPr>
              <w:t>komende</w:t>
            </w:r>
            <w:r w:rsidRPr="003B5AE0">
              <w:rPr>
                <w:i/>
                <w:iCs/>
                <w:color w:val="F83500" w:themeColor="accent3"/>
                <w:sz w:val="24"/>
                <w:szCs w:val="24"/>
              </w:rPr>
              <w:t xml:space="preserve"> tijd hebben over de feestdagen, sinterklaas</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kerst</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en oud en nieuw</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De kinderen zijn vorige week al begonnen met een schoen</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xml:space="preserve"> te kleuren en mogen deze week hun schoen zetten op de Bso. De kinderen kunnen donderdag rond een uur of 5 hun </w:t>
            </w:r>
            <w:r w:rsidRPr="003B5AE0">
              <w:rPr>
                <w:rFonts w:ascii="Apple Color Emoji" w:hAnsi="Apple Color Emoji" w:cs="Apple Color Emoji"/>
                <w:i/>
                <w:iCs/>
                <w:color w:val="F83500" w:themeColor="accent3"/>
                <w:sz w:val="24"/>
                <w:szCs w:val="24"/>
              </w:rPr>
              <w:t>🎁</w:t>
            </w:r>
            <w:r w:rsidRPr="003B5AE0">
              <w:rPr>
                <w:i/>
                <w:iCs/>
                <w:color w:val="F83500" w:themeColor="accent3"/>
                <w:sz w:val="24"/>
                <w:szCs w:val="24"/>
              </w:rPr>
              <w:t xml:space="preserve"> ophalen als alles goed loopt misschien is sinterklaas en de pieten ons vergeten? of kunnen ze het niet vinden? Misschien moeten we hard gaan zingen dan komt het goed. Wij hebben er zin in </w:t>
            </w:r>
          </w:p>
          <w:p w14:paraId="4C9F0A2B" w14:textId="77777777" w:rsidR="003B5AE0" w:rsidRPr="003B5AE0" w:rsidRDefault="003B5AE0" w:rsidP="003B5AE0">
            <w:pPr>
              <w:rPr>
                <w:i/>
                <w:iCs/>
                <w:color w:val="F83500" w:themeColor="accent3"/>
                <w:sz w:val="24"/>
                <w:szCs w:val="24"/>
              </w:rPr>
            </w:pPr>
          </w:p>
          <w:p w14:paraId="659347E4" w14:textId="0C560272" w:rsidR="00236D15" w:rsidRPr="003B5AE0" w:rsidRDefault="003B5AE0" w:rsidP="00067507">
            <w:pPr>
              <w:rPr>
                <w:i/>
                <w:iCs/>
                <w:color w:val="F83500" w:themeColor="accent3"/>
                <w:sz w:val="24"/>
                <w:szCs w:val="24"/>
              </w:rPr>
            </w:pPr>
            <w:r w:rsidRPr="003B5AE0">
              <w:rPr>
                <w:i/>
                <w:iCs/>
                <w:color w:val="F83500" w:themeColor="accent3"/>
                <w:sz w:val="24"/>
                <w:szCs w:val="24"/>
              </w:rPr>
              <w:t>Groetjes Bso “Jij en ik”</w:t>
            </w:r>
          </w:p>
          <w:p w14:paraId="5E39DD74" w14:textId="1A6919DD" w:rsidR="00236D15" w:rsidRPr="003B5AE0" w:rsidRDefault="00236D15">
            <w:pPr>
              <w:pStyle w:val="Kop1"/>
              <w:rPr>
                <w:i/>
                <w:iCs/>
                <w:color w:val="F83500" w:themeColor="accent3"/>
                <w:sz w:val="24"/>
                <w:szCs w:val="24"/>
              </w:rPr>
            </w:pPr>
          </w:p>
          <w:p w14:paraId="6CF18CFF" w14:textId="450C8F17" w:rsidR="00236D15" w:rsidRPr="003B5AE0" w:rsidRDefault="00236D15">
            <w:pPr>
              <w:pStyle w:val="Kop3"/>
              <w:rPr>
                <w:i/>
                <w:iCs/>
                <w:color w:val="F83500" w:themeColor="accent3"/>
              </w:rPr>
            </w:pPr>
          </w:p>
        </w:tc>
        <w:tc>
          <w:tcPr>
            <w:tcW w:w="297" w:type="pct"/>
          </w:tcPr>
          <w:p w14:paraId="09BAF505" w14:textId="77777777" w:rsidR="00236D15" w:rsidRDefault="00236D15"/>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236D15" w14:paraId="66925211" w14:textId="77777777">
              <w:tc>
                <w:tcPr>
                  <w:tcW w:w="4798" w:type="dxa"/>
                </w:tcPr>
                <w:p w14:paraId="64568752" w14:textId="77777777" w:rsidR="00236D15" w:rsidRDefault="00D06EFC">
                  <w:r>
                    <w:rPr>
                      <w:noProof/>
                      <w:lang w:val="en-US"/>
                    </w:rPr>
                    <w:drawing>
                      <wp:inline distT="0" distB="0" distL="0" distR="0" wp14:anchorId="07631F01" wp14:editId="4CBA9357">
                        <wp:extent cx="2743200" cy="1824228"/>
                        <wp:effectExtent l="139700" t="127000" r="139700" b="132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1"/>
                                <a:stretch>
                                  <a:fillRect/>
                                </a:stretch>
                              </pic:blipFill>
                              <pic:spPr>
                                <a:xfrm>
                                  <a:off x="0" y="0"/>
                                  <a:ext cx="2743200" cy="182422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14:paraId="7A40AC90" w14:textId="77777777">
              <w:tc>
                <w:tcPr>
                  <w:tcW w:w="4798" w:type="dxa"/>
                </w:tcPr>
                <w:p w14:paraId="16634AFE" w14:textId="47A1D671" w:rsidR="00236D15" w:rsidRDefault="00236D15">
                  <w:pPr>
                    <w:pStyle w:val="Bijschrift"/>
                  </w:pPr>
                </w:p>
              </w:tc>
            </w:tr>
            <w:tr w:rsidR="00236D15" w14:paraId="2A3D14C0" w14:textId="77777777">
              <w:tc>
                <w:tcPr>
                  <w:tcW w:w="4798" w:type="dxa"/>
                </w:tcPr>
                <w:p w14:paraId="1E291CA8" w14:textId="77777777" w:rsidR="00236D15" w:rsidRDefault="00D06EFC">
                  <w:r>
                    <w:rPr>
                      <w:noProof/>
                      <w:lang w:val="en-US"/>
                    </w:rPr>
                    <w:drawing>
                      <wp:inline distT="0" distB="0" distL="0" distR="0" wp14:anchorId="71DB6040" wp14:editId="0059B43E">
                        <wp:extent cx="2741111" cy="1828991"/>
                        <wp:effectExtent l="139700" t="127000" r="142240" b="12700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2"/>
                                <a:stretch>
                                  <a:fillRect/>
                                </a:stretch>
                              </pic:blipFill>
                              <pic:spPr>
                                <a:xfrm>
                                  <a:off x="0" y="0"/>
                                  <a:ext cx="2741111" cy="182899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14:paraId="533ED8EB" w14:textId="77777777">
              <w:tc>
                <w:tcPr>
                  <w:tcW w:w="4798" w:type="dxa"/>
                </w:tcPr>
                <w:p w14:paraId="0451DAAD" w14:textId="7B9AF2FE" w:rsidR="00236D15" w:rsidRDefault="00236D15">
                  <w:pPr>
                    <w:pStyle w:val="Bijschrift"/>
                  </w:pPr>
                </w:p>
              </w:tc>
            </w:tr>
          </w:tbl>
          <w:p w14:paraId="2D148072" w14:textId="77777777" w:rsidR="00236D15" w:rsidRDefault="00236D15"/>
        </w:tc>
      </w:tr>
    </w:tbl>
    <w:p w14:paraId="6B5CC110" w14:textId="77777777" w:rsidR="00236D15" w:rsidRDefault="00D06EFC">
      <w:r>
        <w:rPr>
          <w:lang w:bidi="nl-NL"/>
        </w:rPr>
        <w:br w:type="page"/>
      </w:r>
    </w:p>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236D15" w14:paraId="591F20C6" w14:textId="77777777">
        <w:trPr>
          <w:jc w:val="center"/>
        </w:trPr>
        <w:tc>
          <w:tcPr>
            <w:tcW w:w="4737" w:type="dxa"/>
          </w:tcPr>
          <w:p w14:paraId="606771EE" w14:textId="6C1206C2" w:rsidR="00236D15" w:rsidRDefault="00236D15"/>
        </w:tc>
        <w:tc>
          <w:tcPr>
            <w:tcW w:w="605" w:type="dxa"/>
          </w:tcPr>
          <w:p w14:paraId="7B8A9FAF" w14:textId="77777777" w:rsidR="00236D15" w:rsidRDefault="00236D15"/>
        </w:tc>
        <w:tc>
          <w:tcPr>
            <w:tcW w:w="4738" w:type="dxa"/>
            <w:vAlign w:val="center"/>
          </w:tcPr>
          <w:p w14:paraId="4128E67D" w14:textId="16DB258F" w:rsidR="00236D15" w:rsidRDefault="00236D15" w:rsidP="00060734">
            <w:pPr>
              <w:pStyle w:val="Kop1"/>
            </w:pPr>
          </w:p>
        </w:tc>
      </w:tr>
      <w:tr w:rsidR="00236D15" w14:paraId="1D63F758" w14:textId="77777777">
        <w:trPr>
          <w:jc w:val="center"/>
        </w:trPr>
        <w:tc>
          <w:tcPr>
            <w:tcW w:w="4737" w:type="dxa"/>
            <w:vAlign w:val="center"/>
          </w:tcPr>
          <w:p w14:paraId="1A394431" w14:textId="2FF5748D" w:rsidR="00236D15" w:rsidRDefault="00236D15">
            <w:pPr>
              <w:pStyle w:val="Kop2"/>
            </w:pPr>
          </w:p>
          <w:p w14:paraId="21F9D3BC" w14:textId="58DCA267" w:rsidR="00236D15" w:rsidRDefault="00236D15">
            <w:pPr>
              <w:pStyle w:val="Standaardinspringing"/>
              <w:ind w:left="0"/>
            </w:pPr>
          </w:p>
        </w:tc>
        <w:tc>
          <w:tcPr>
            <w:tcW w:w="605" w:type="dxa"/>
          </w:tcPr>
          <w:p w14:paraId="083C952A" w14:textId="77777777" w:rsidR="00236D15" w:rsidRDefault="00236D15"/>
        </w:tc>
        <w:tc>
          <w:tcPr>
            <w:tcW w:w="4738" w:type="dxa"/>
          </w:tcPr>
          <w:p w14:paraId="173312C6" w14:textId="0A9A2D6D" w:rsidR="00236D15" w:rsidRDefault="00236D15"/>
        </w:tc>
      </w:tr>
      <w:tr w:rsidR="00236D15" w14:paraId="1945C6A1" w14:textId="77777777">
        <w:trPr>
          <w:jc w:val="center"/>
        </w:trPr>
        <w:tc>
          <w:tcPr>
            <w:tcW w:w="4737" w:type="dxa"/>
          </w:tcPr>
          <w:p w14:paraId="1F14B467" w14:textId="2CE86FB4" w:rsidR="00236D15" w:rsidRDefault="00236D15"/>
        </w:tc>
        <w:tc>
          <w:tcPr>
            <w:tcW w:w="605" w:type="dxa"/>
          </w:tcPr>
          <w:p w14:paraId="78598731" w14:textId="77777777" w:rsidR="00236D15" w:rsidRDefault="00236D15"/>
        </w:tc>
        <w:tc>
          <w:tcPr>
            <w:tcW w:w="4738" w:type="dxa"/>
            <w:vAlign w:val="center"/>
          </w:tcPr>
          <w:p w14:paraId="1DA45059" w14:textId="7B079575" w:rsidR="00236D15" w:rsidRDefault="00236D15">
            <w:pPr>
              <w:pStyle w:val="Kop1"/>
            </w:pPr>
          </w:p>
          <w:p w14:paraId="43AB2F63" w14:textId="1212BEAC" w:rsidR="00236D15" w:rsidRDefault="00236D15"/>
        </w:tc>
      </w:tr>
      <w:tr w:rsidR="00236D15" w14:paraId="2063E9F2" w14:textId="77777777">
        <w:trPr>
          <w:jc w:val="center"/>
        </w:trPr>
        <w:tc>
          <w:tcPr>
            <w:tcW w:w="4737" w:type="dxa"/>
            <w:vAlign w:val="center"/>
          </w:tcPr>
          <w:p w14:paraId="24E1C3EA" w14:textId="618F6BD9" w:rsidR="00236D15" w:rsidRDefault="00236D15">
            <w:pPr>
              <w:pStyle w:val="Kop2"/>
            </w:pPr>
          </w:p>
          <w:p w14:paraId="0425AF0B" w14:textId="3B14C13F" w:rsidR="00236D15" w:rsidRDefault="00236D15">
            <w:pPr>
              <w:pStyle w:val="Standaardinspringing"/>
            </w:pPr>
          </w:p>
        </w:tc>
        <w:tc>
          <w:tcPr>
            <w:tcW w:w="605" w:type="dxa"/>
          </w:tcPr>
          <w:p w14:paraId="34B8F3F7" w14:textId="77777777" w:rsidR="00236D15" w:rsidRDefault="00236D15"/>
        </w:tc>
        <w:tc>
          <w:tcPr>
            <w:tcW w:w="4738" w:type="dxa"/>
          </w:tcPr>
          <w:p w14:paraId="367422B2" w14:textId="4DCF832F" w:rsidR="00236D15" w:rsidRDefault="00236D15"/>
        </w:tc>
      </w:tr>
    </w:tbl>
    <w:p w14:paraId="3412B63E" w14:textId="77777777" w:rsidR="00236D15" w:rsidRDefault="00236D15"/>
    <w:sectPr w:rsidR="00236D15" w:rsidSect="00D06EFC">
      <w:pgSz w:w="11907" w:h="16839"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5764C" w14:textId="77777777" w:rsidR="00067507" w:rsidRDefault="00067507" w:rsidP="00E339D3">
      <w:pPr>
        <w:spacing w:after="0" w:line="240" w:lineRule="auto"/>
      </w:pPr>
      <w:r>
        <w:separator/>
      </w:r>
    </w:p>
  </w:endnote>
  <w:endnote w:type="continuationSeparator" w:id="0">
    <w:p w14:paraId="19896C9A" w14:textId="77777777" w:rsidR="00067507" w:rsidRDefault="00067507" w:rsidP="00E3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415CC" w14:textId="77777777" w:rsidR="00067507" w:rsidRDefault="00067507" w:rsidP="00E339D3">
      <w:pPr>
        <w:spacing w:after="0" w:line="240" w:lineRule="auto"/>
      </w:pPr>
      <w:r>
        <w:separator/>
      </w:r>
    </w:p>
  </w:footnote>
  <w:footnote w:type="continuationSeparator" w:id="0">
    <w:p w14:paraId="386EFF86" w14:textId="77777777" w:rsidR="00067507" w:rsidRDefault="00067507" w:rsidP="00E339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07"/>
    <w:rsid w:val="00051B99"/>
    <w:rsid w:val="00060734"/>
    <w:rsid w:val="00067507"/>
    <w:rsid w:val="001459F8"/>
    <w:rsid w:val="00236D15"/>
    <w:rsid w:val="0034420F"/>
    <w:rsid w:val="0038061A"/>
    <w:rsid w:val="003B5AE0"/>
    <w:rsid w:val="00423C42"/>
    <w:rsid w:val="006E236C"/>
    <w:rsid w:val="0080206C"/>
    <w:rsid w:val="00945E01"/>
    <w:rsid w:val="00950DC4"/>
    <w:rsid w:val="00CC354D"/>
    <w:rsid w:val="00D06EFC"/>
    <w:rsid w:val="00E339D3"/>
    <w:rsid w:val="00EB1304"/>
    <w:rsid w:val="00F012DB"/>
    <w:rsid w:val="00F5044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D4F5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Kop2">
    <w:name w:val="heading 2"/>
    <w:basedOn w:val="Standaard"/>
    <w:next w:val="Standaardinspringing"/>
    <w:link w:val="Kop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Kop3">
    <w:name w:val="heading 3"/>
    <w:basedOn w:val="Standaard"/>
    <w:next w:val="Standaard"/>
    <w:link w:val="Kop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4"/>
    <w:rPr>
      <w:rFonts w:asciiTheme="majorHAnsi" w:eastAsiaTheme="majorEastAsia" w:hAnsiTheme="majorHAnsi" w:cstheme="majorBidi"/>
      <w:color w:val="CA3827" w:themeColor="accent1"/>
      <w:sz w:val="36"/>
      <w:szCs w:val="32"/>
    </w:rPr>
  </w:style>
  <w:style w:type="character" w:customStyle="1" w:styleId="Kop3Char">
    <w:name w:val="Kop 3 Char"/>
    <w:basedOn w:val="Standaardalinea-lettertype"/>
    <w:link w:val="Kop3"/>
    <w:uiPriority w:val="4"/>
    <w:rPr>
      <w:rFonts w:asciiTheme="majorHAnsi" w:eastAsiaTheme="majorEastAsia" w:hAnsiTheme="majorHAnsi" w:cstheme="majorBidi"/>
      <w:color w:val="404040" w:themeColor="text1" w:themeTint="BF"/>
      <w:sz w:val="24"/>
      <w:szCs w:val="24"/>
    </w:rPr>
  </w:style>
  <w:style w:type="paragraph" w:styleId="Bijschrift">
    <w:name w:val="caption"/>
    <w:basedOn w:val="Standaard"/>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el">
    <w:name w:val="Title"/>
    <w:basedOn w:val="Standaard"/>
    <w:next w:val="Ondertitel"/>
    <w:link w:val="Titel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elChar">
    <w:name w:val="Titel Char"/>
    <w:basedOn w:val="Standaardalinea-lettertype"/>
    <w:link w:val="Titel"/>
    <w:uiPriority w:val="1"/>
    <w:rPr>
      <w:rFonts w:eastAsiaTheme="majorEastAsia" w:cstheme="majorBidi"/>
      <w:color w:val="FFFFFF" w:themeColor="background1"/>
      <w:kern w:val="28"/>
      <w:sz w:val="72"/>
      <w:szCs w:val="56"/>
    </w:rPr>
  </w:style>
  <w:style w:type="paragraph" w:styleId="Ondertitel">
    <w:name w:val="Subtitle"/>
    <w:basedOn w:val="Standaard"/>
    <w:link w:val="Ondertitel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OndertitelChar">
    <w:name w:val="Ondertitel Char"/>
    <w:basedOn w:val="Standaardalinea-lettertype"/>
    <w:link w:val="Ondertitel"/>
    <w:uiPriority w:val="2"/>
    <w:rPr>
      <w:rFonts w:asciiTheme="majorHAnsi" w:eastAsiaTheme="minorEastAsia" w:hAnsiTheme="majorHAnsi"/>
      <w:color w:val="FFFFFF" w:themeColor="background1"/>
      <w:szCs w:val="22"/>
    </w:rPr>
  </w:style>
  <w:style w:type="character" w:customStyle="1" w:styleId="Kop2Char">
    <w:name w:val="Kop 2 Char"/>
    <w:basedOn w:val="Standaardalinea-lettertype"/>
    <w:link w:val="Kop2"/>
    <w:uiPriority w:val="4"/>
    <w:rPr>
      <w:rFonts w:asciiTheme="majorHAnsi" w:eastAsiaTheme="majorEastAsia" w:hAnsiTheme="majorHAnsi" w:cstheme="majorBidi"/>
      <w:color w:val="CA3827" w:themeColor="accent1"/>
      <w:sz w:val="36"/>
      <w:szCs w:val="36"/>
    </w:rPr>
  </w:style>
  <w:style w:type="paragraph" w:styleId="Standaardinspringing">
    <w:name w:val="Normal Indent"/>
    <w:basedOn w:val="Standaard"/>
    <w:uiPriority w:val="8"/>
    <w:unhideWhenUsed/>
    <w:qFormat/>
    <w:pPr>
      <w:ind w:left="720"/>
      <w:jc w:val="right"/>
    </w:pPr>
  </w:style>
  <w:style w:type="paragraph" w:styleId="Koptekst">
    <w:name w:val="header"/>
    <w:basedOn w:val="Standaard"/>
    <w:link w:val="KoptekstChar"/>
    <w:uiPriority w:val="99"/>
    <w:unhideWhenUsed/>
    <w:rsid w:val="00E339D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339D3"/>
  </w:style>
  <w:style w:type="paragraph" w:styleId="Voettekst">
    <w:name w:val="footer"/>
    <w:basedOn w:val="Standaard"/>
    <w:link w:val="VoettekstChar"/>
    <w:uiPriority w:val="99"/>
    <w:unhideWhenUsed/>
    <w:rsid w:val="00E339D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33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7bEAAE2DCF-83B0-354A-AA55-6F6FA13667ED%7dtf1639214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AA62F404B8904CB571063E19769196"/>
        <w:category>
          <w:name w:val="Algemeen"/>
          <w:gallery w:val="placeholder"/>
        </w:category>
        <w:types>
          <w:type w:val="bbPlcHdr"/>
        </w:types>
        <w:behaviors>
          <w:behavior w:val="content"/>
        </w:behaviors>
        <w:guid w:val="{34F96208-2730-DE4D-A99B-8D4A6825312F}"/>
      </w:docPartPr>
      <w:docPartBody>
        <w:p w:rsidR="008129D4" w:rsidRDefault="008129D4">
          <w:pPr>
            <w:pStyle w:val="BFAA62F404B8904CB571063E19769196"/>
          </w:pPr>
          <w:r>
            <w:rPr>
              <w:noProof/>
              <w:lang w:bidi="nl-NL"/>
            </w:rPr>
            <w:t>Kop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D4"/>
    <w:rsid w:val="00812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AA62F404B8904CB571063E19769196">
    <w:name w:val="BFAA62F404B8904CB571063E197691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33455-C623-434A-8795-AAA2C09A4BA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%7bEAAE2DCF-83B0-354A-AA55-6F6FA13667ED%7dtf16392142.dotx</Template>
  <TotalTime>0</TotalTime>
  <Pages>2</Pages>
  <Words>126</Words>
  <Characters>696</Characters>
  <Application>Microsoft Office Word</Application>
  <DocSecurity>0</DocSecurity>
  <Lines>5</Lines>
  <Paragraphs>1</Paragraphs>
  <ScaleCrop>false</ScaleCrop>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2022-12-11T16:21:00Z</dcterms:created>
  <dcterms:modified xsi:type="dcterms:W3CDTF">2022-12-11T16:21:00Z</dcterms:modified>
</cp:coreProperties>
</file>